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FA8" w:rsidRDefault="00295FA8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295FA8" w:rsidRPr="00C904E5" w:rsidRDefault="00295FA8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295FA8" w:rsidRPr="00DC29A6" w:rsidRDefault="00295FA8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295FA8" w:rsidRDefault="00295FA8">
      <w:r>
        <w:rPr>
          <w:noProof/>
          <w:lang w:eastAsia="ru-RU"/>
        </w:rPr>
        <w:pict>
          <v:rect id="Прямоугольник 9" o:spid="_x0000_s1026" style="position:absolute;margin-left:257.7pt;margin-top:12.15pt;width:97.5pt;height:51.75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</w:pict>
      </w:r>
      <w:r w:rsidRPr="00CC6E73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8.25pt;height:234.75pt;visibility:visible">
            <v:imagedata r:id="rId5" o:title=""/>
          </v:shape>
        </w:pict>
      </w:r>
    </w:p>
    <w:p w:rsidR="00295FA8" w:rsidRPr="00DC29A6" w:rsidRDefault="00295FA8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295FA8" w:rsidRDefault="00295FA8">
      <w:r>
        <w:rPr>
          <w:noProof/>
          <w:lang w:eastAsia="ru-RU"/>
        </w:rPr>
        <w:pict>
          <v:rect id="Прямоугольник 8" o:spid="_x0000_s1027" style="position:absolute;margin-left:13.95pt;margin-top:159pt;width:97.5pt;height:48pt;z-index:251654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</w:pict>
      </w:r>
      <w:r w:rsidRPr="00CC6E73">
        <w:rPr>
          <w:noProof/>
          <w:lang w:eastAsia="ru-RU"/>
        </w:rPr>
        <w:pict>
          <v:shape id="Рисунок 2" o:spid="_x0000_i1026" type="#_x0000_t75" style="width:347.25pt;height:282.75pt;visibility:visible">
            <v:imagedata r:id="rId6" o:title=""/>
          </v:shape>
        </w:pict>
      </w:r>
    </w:p>
    <w:p w:rsidR="00295FA8" w:rsidRDefault="00295FA8"/>
    <w:p w:rsidR="00295FA8" w:rsidRDefault="00295FA8"/>
    <w:p w:rsidR="00295FA8" w:rsidRPr="00C904E5" w:rsidRDefault="00295FA8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3</w:t>
      </w:r>
      <w:r>
        <w:rPr>
          <w:b/>
          <w:color w:val="FF0000"/>
          <w:sz w:val="32"/>
          <w:szCs w:val="32"/>
        </w:rPr>
        <w:t>. Выбор муниципального образования РТ</w:t>
      </w:r>
    </w:p>
    <w:p w:rsidR="00295FA8" w:rsidRDefault="00295FA8">
      <w:r>
        <w:rPr>
          <w:noProof/>
          <w:lang w:eastAsia="ru-RU"/>
        </w:rPr>
        <w:pict>
          <v:rect id="Прямоугольник 10" o:spid="_x0000_s1028" style="position:absolute;margin-left:23.7pt;margin-top:140.35pt;width:169.5pt;height:40.5pt;z-index: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</w:pict>
      </w:r>
      <w:r w:rsidRPr="00CC6E73">
        <w:rPr>
          <w:noProof/>
          <w:lang w:eastAsia="ru-RU"/>
        </w:rPr>
        <w:pict>
          <v:shape id="Рисунок 3" o:spid="_x0000_i1027" type="#_x0000_t75" style="width:362.25pt;height:283.5pt;visibility:visible">
            <v:imagedata r:id="rId7" o:title=""/>
          </v:shape>
        </w:pict>
      </w:r>
    </w:p>
    <w:p w:rsidR="00295FA8" w:rsidRPr="00DC29A6" w:rsidRDefault="00295FA8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295FA8" w:rsidRDefault="00295FA8">
      <w:r>
        <w:rPr>
          <w:noProof/>
          <w:lang w:eastAsia="ru-RU"/>
        </w:rPr>
        <w:pict>
          <v:rect id="Прямоугольник 11" o:spid="_x0000_s1029" style="position:absolute;margin-left:199.2pt;margin-top:165.6pt;width:63pt;height:36pt;z-index: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</w:pict>
      </w:r>
      <w:r w:rsidRPr="00CC6E73">
        <w:rPr>
          <w:noProof/>
          <w:lang w:eastAsia="ru-RU"/>
        </w:rPr>
        <w:pict>
          <v:shape id="Рисунок 4" o:spid="_x0000_i1028" type="#_x0000_t75" style="width:386.25pt;height:305.25pt;visibility:visible">
            <v:imagedata r:id="rId8" o:title=""/>
          </v:shape>
        </w:pict>
      </w:r>
    </w:p>
    <w:p w:rsidR="00295FA8" w:rsidRDefault="00295FA8"/>
    <w:p w:rsidR="00295FA8" w:rsidRDefault="00295FA8"/>
    <w:p w:rsidR="00295FA8" w:rsidRDefault="00295FA8">
      <w:pPr>
        <w:rPr>
          <w:b/>
          <w:color w:val="FF0000"/>
          <w:sz w:val="32"/>
          <w:szCs w:val="32"/>
          <w:lang w:val="en-US"/>
        </w:rPr>
      </w:pPr>
    </w:p>
    <w:p w:rsidR="00295FA8" w:rsidRPr="00DC29A6" w:rsidRDefault="00295FA8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5</w:t>
      </w:r>
      <w:r>
        <w:rPr>
          <w:b/>
          <w:color w:val="FF0000"/>
          <w:sz w:val="32"/>
          <w:szCs w:val="32"/>
        </w:rPr>
        <w:t>. Вводим табельный номер ребенка</w:t>
      </w:r>
    </w:p>
    <w:p w:rsidR="00295FA8" w:rsidRDefault="00295FA8">
      <w:r>
        <w:rPr>
          <w:noProof/>
          <w:lang w:eastAsia="ru-RU"/>
        </w:rPr>
        <w:pict>
          <v:rect id="Прямоугольник 12" o:spid="_x0000_s1030" style="position:absolute;margin-left:20.7pt;margin-top:180.1pt;width:219pt;height:26.25pt;z-index: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</w:pict>
      </w:r>
      <w:r w:rsidRPr="00CC6E73">
        <w:rPr>
          <w:noProof/>
          <w:lang w:eastAsia="ru-RU"/>
        </w:rPr>
        <w:pict>
          <v:shape id="Рисунок 5" o:spid="_x0000_i1029" type="#_x0000_t75" style="width:348pt;height:301.5pt;visibility:visible">
            <v:imagedata r:id="rId9" o:title=""/>
          </v:shape>
        </w:pict>
      </w:r>
    </w:p>
    <w:p w:rsidR="00295FA8" w:rsidRPr="00DC29A6" w:rsidRDefault="00295FA8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>
        <w:rPr>
          <w:b/>
          <w:color w:val="FF0000"/>
          <w:sz w:val="32"/>
          <w:szCs w:val="32"/>
        </w:rPr>
        <w:t>. Выбираем тип услуги для оплаты и нажимаем «Оплатить»</w:t>
      </w:r>
    </w:p>
    <w:p w:rsidR="00295FA8" w:rsidRDefault="00295FA8" w:rsidP="00DC29A6">
      <w:r>
        <w:rPr>
          <w:noProof/>
          <w:lang w:eastAsia="ru-RU"/>
        </w:rPr>
        <w:pict>
          <v:rect id="Прямоугольник 14" o:spid="_x0000_s1031" style="position:absolute;margin-left:7.2pt;margin-top:154.35pt;width:237pt;height:159.75pt;z-index: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</w:pict>
      </w:r>
      <w:r w:rsidRPr="00CC6E73">
        <w:rPr>
          <w:noProof/>
          <w:lang w:eastAsia="ru-RU"/>
        </w:rPr>
        <w:pict>
          <v:shape id="Рисунок 6" o:spid="_x0000_i1030" type="#_x0000_t75" style="width:330.75pt;height:317.25pt;visibility:visible">
            <v:imagedata r:id="rId10" o:title=""/>
          </v:shape>
        </w:pict>
      </w:r>
    </w:p>
    <w:p w:rsidR="00295FA8" w:rsidRDefault="00295FA8"/>
    <w:p w:rsidR="00295FA8" w:rsidRPr="00DC29A6" w:rsidRDefault="00295FA8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7</w:t>
      </w:r>
      <w:r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со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295FA8" w:rsidRDefault="00295FA8">
      <w:r>
        <w:rPr>
          <w:noProof/>
          <w:lang w:eastAsia="ru-RU"/>
        </w:rPr>
        <w:pict>
          <v:rect id="Прямоугольник 13" o:spid="_x0000_s1032" style="position:absolute;margin-left:174.45pt;margin-top:314.4pt;width:86.25pt;height:26.25pt;z-index:251659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</w:pict>
      </w:r>
      <w:r w:rsidRPr="00CC6E73">
        <w:rPr>
          <w:noProof/>
          <w:lang w:eastAsia="ru-RU"/>
        </w:rPr>
        <w:pict>
          <v:shape id="Рисунок 7" o:spid="_x0000_i1031" type="#_x0000_t75" style="width:344.25pt;height:341.25pt;visibility:visible">
            <v:imagedata r:id="rId11" o:title=""/>
          </v:shape>
        </w:pict>
      </w:r>
    </w:p>
    <w:p w:rsidR="00295FA8" w:rsidRDefault="00295FA8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295FA8" w:rsidRDefault="00295FA8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 w:rsidRPr="00BF1248">
        <w:rPr>
          <w:b/>
          <w:noProof/>
          <w:color w:val="FF0000"/>
          <w:sz w:val="32"/>
          <w:szCs w:val="32"/>
          <w:lang w:eastAsia="ru-RU"/>
        </w:rPr>
        <w:pict>
          <v:shape id="Рисунок 16" o:spid="_x0000_i1032" type="#_x0000_t75" style="width:209.25pt;height:240.75pt;visibility:visible">
            <v:imagedata r:id="rId12" o:title=""/>
          </v:shape>
        </w:pict>
      </w:r>
    </w:p>
    <w:p w:rsidR="00295FA8" w:rsidRDefault="00295FA8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295FA8" w:rsidRPr="00AA5D6C" w:rsidRDefault="00295FA8" w:rsidP="00C904E5">
      <w:pPr>
        <w:jc w:val="both"/>
        <w:rPr>
          <w:b/>
          <w:color w:val="FF0000"/>
          <w:sz w:val="32"/>
          <w:szCs w:val="32"/>
        </w:rPr>
      </w:pPr>
      <w:r w:rsidRPr="00BF1248">
        <w:rPr>
          <w:b/>
          <w:noProof/>
          <w:color w:val="FF0000"/>
          <w:sz w:val="32"/>
          <w:szCs w:val="32"/>
          <w:lang w:eastAsia="ru-RU"/>
        </w:rPr>
        <w:pict>
          <v:shape id="Рисунок 17" o:spid="_x0000_i1033" type="#_x0000_t75" style="width:277.5pt;height:185.25pt;visibility:visible">
            <v:imagedata r:id="rId13" o:title=""/>
          </v:shape>
        </w:pict>
      </w:r>
    </w:p>
    <w:p w:rsidR="00295FA8" w:rsidRDefault="00295FA8"/>
    <w:p w:rsidR="00295FA8" w:rsidRDefault="00295FA8"/>
    <w:sectPr w:rsidR="00295FA8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34CC"/>
    <w:rsid w:val="00131567"/>
    <w:rsid w:val="00174A65"/>
    <w:rsid w:val="00272830"/>
    <w:rsid w:val="00295FA8"/>
    <w:rsid w:val="004A713C"/>
    <w:rsid w:val="004D5C30"/>
    <w:rsid w:val="005E348D"/>
    <w:rsid w:val="005E45A7"/>
    <w:rsid w:val="007574EF"/>
    <w:rsid w:val="007E34CC"/>
    <w:rsid w:val="00AA5D6C"/>
    <w:rsid w:val="00BC2F27"/>
    <w:rsid w:val="00BF1248"/>
    <w:rsid w:val="00C904E5"/>
    <w:rsid w:val="00CC6E73"/>
    <w:rsid w:val="00DC2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56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34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C2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101</Words>
  <Characters>581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Пошаговая инструкция по оплате за детский сад в электронном виде на Портале госуслуг РТ</dc:title>
  <dc:subject/>
  <dc:creator>Булат</dc:creator>
  <cp:keywords/>
  <dc:description/>
  <cp:lastModifiedBy>1</cp:lastModifiedBy>
  <cp:revision>2</cp:revision>
  <dcterms:created xsi:type="dcterms:W3CDTF">2015-07-24T13:39:00Z</dcterms:created>
  <dcterms:modified xsi:type="dcterms:W3CDTF">2015-07-24T13:39:00Z</dcterms:modified>
</cp:coreProperties>
</file>